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5A" w:rsidRPr="003428E7" w:rsidRDefault="008B355A" w:rsidP="003428E7">
      <w:pPr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«ЗАПОВЕДИ»</w:t>
      </w:r>
    </w:p>
    <w:p w:rsidR="008B355A" w:rsidRDefault="008B355A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s1026" type="#_x0000_t75" style="position:absolute;margin-left:9pt;margin-top:13.85pt;width:423pt;height:318pt;z-index:251658240;visibility:visible">
            <v:imagedata r:id="rId4" o:title=""/>
          </v:shape>
        </w:pict>
      </w:r>
    </w:p>
    <w:p w:rsidR="008B355A" w:rsidRDefault="008B355A" w:rsidP="003428E7">
      <w:pPr>
        <w:rPr>
          <w:lang w:val="en-US"/>
        </w:rPr>
      </w:pPr>
    </w:p>
    <w:p w:rsidR="008B355A" w:rsidRDefault="008B355A" w:rsidP="003428E7">
      <w:pPr>
        <w:rPr>
          <w:lang w:val="en-US"/>
        </w:rPr>
      </w:pPr>
    </w:p>
    <w:p w:rsidR="008B355A" w:rsidRDefault="008B355A" w:rsidP="003428E7">
      <w:pPr>
        <w:rPr>
          <w:lang w:val="en-US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 id="Рисунок 13" o:spid="_x0000_s1027" type="#_x0000_t75" style="position:absolute;margin-left:0;margin-top:17.65pt;width:420pt;height:315pt;z-index:251659264;visibility:visible">
            <v:imagedata r:id="rId5" o:title=""/>
          </v:shape>
        </w:pict>
      </w: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«РОЖДЕСТВЕНСКАЯ ОТКРЫТКА»</w:t>
      </w: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1" o:spid="_x0000_s1028" type="#_x0000_t75" style="position:absolute;left:0;text-align:left;margin-left:90pt;margin-top:25.5pt;width:250.5pt;height:304.5pt;z-index:251660288;visibility:visible">
            <v:imagedata r:id="rId6" o:title="" croptop="6403f"/>
          </v:shape>
        </w:pict>
      </w: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Pr="003428E7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noProof/>
          <w:lang w:val="en-US" w:eastAsia="ru-RU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/>
    <w:p w:rsidR="008B355A" w:rsidRPr="003428E7" w:rsidRDefault="008B355A" w:rsidP="003428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«ПРОВОДЫ МАСЛЕНИЦЫ»</w:t>
      </w:r>
    </w:p>
    <w:p w:rsidR="008B355A" w:rsidRDefault="008B355A"/>
    <w:p w:rsidR="008B355A" w:rsidRDefault="008B355A"/>
    <w:p w:rsidR="008B355A" w:rsidRDefault="008B355A">
      <w:r>
        <w:rPr>
          <w:noProof/>
          <w:lang w:eastAsia="ru-RU"/>
        </w:rPr>
        <w:pict>
          <v:shape id="Рисунок 1" o:spid="_x0000_s1029" type="#_x0000_t75" style="position:absolute;margin-left:-18pt;margin-top:19.6pt;width:454.5pt;height:183pt;z-index:251661312;visibility:visible">
            <v:imagedata r:id="rId7" o:title="" croptop="13150f" cropbottom="17848f" cropright="1885f"/>
          </v:shape>
        </w:pict>
      </w:r>
    </w:p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>
      <w:r>
        <w:rPr>
          <w:noProof/>
          <w:lang w:eastAsia="ru-RU"/>
        </w:rPr>
        <w:pict>
          <v:shape id="Рисунок 2" o:spid="_x0000_s1030" type="#_x0000_t75" style="position:absolute;margin-left:-18pt;margin-top:17.2pt;width:468pt;height:351pt;z-index:251662336;visibility:visible">
            <v:imagedata r:id="rId8" o:title=""/>
          </v:shape>
        </w:pict>
      </w:r>
    </w:p>
    <w:p w:rsidR="008B355A" w:rsidRPr="003428E7" w:rsidRDefault="008B355A"/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  <w:r w:rsidRPr="00D85E77">
        <w:rPr>
          <w:noProof/>
          <w:lang w:eastAsia="ru-RU"/>
        </w:rPr>
        <w:pict>
          <v:shape id="Рисунок 3" o:spid="_x0000_i1025" type="#_x0000_t75" style="width:468pt;height:351pt;visibility:visible">
            <v:imagedata r:id="rId9" o:title=""/>
          </v:shape>
        </w:pict>
      </w:r>
    </w:p>
    <w:p w:rsidR="008B355A" w:rsidRPr="00D85E77" w:rsidRDefault="008B355A">
      <w:pPr>
        <w:rPr>
          <w:noProof/>
          <w:lang w:eastAsia="ru-RU"/>
        </w:rPr>
      </w:pPr>
      <w:r w:rsidRPr="00D85E77">
        <w:rPr>
          <w:noProof/>
          <w:lang w:eastAsia="ru-RU"/>
        </w:rPr>
        <w:pict>
          <v:shape id="Рисунок 4" o:spid="_x0000_i1026" type="#_x0000_t75" style="width:468pt;height:351pt;visibility:visible">
            <v:imagedata r:id="rId10" o:title=""/>
          </v:shape>
        </w:pict>
      </w:r>
    </w:p>
    <w:p w:rsidR="008B355A" w:rsidRPr="003428E7" w:rsidRDefault="008B355A" w:rsidP="003428E7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1" type="#_x0000_t75" style="position:absolute;left:0;text-align:left;margin-left:0;margin-top:18pt;width:6in;height:324pt;z-index:251663360;visibility:visible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>«ПАСХА»  Готовимся к Пасхе</w:t>
      </w:r>
    </w:p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Pr="003428E7" w:rsidRDefault="008B355A"/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7" o:spid="_x0000_s1032" type="#_x0000_t75" style="position:absolute;margin-left:9pt;margin-top:.75pt;width:423pt;height:317.25pt;z-index:251664384;visibility:visible">
            <v:imagedata r:id="rId12" o:title=""/>
          </v:shape>
        </w:pict>
      </w: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Pr="003428E7" w:rsidRDefault="008B355A" w:rsidP="003428E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Игры с «крашенками»</w:t>
      </w: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8" o:spid="_x0000_s1033" type="#_x0000_t75" style="position:absolute;margin-left:-18pt;margin-top:10.55pt;width:420.75pt;height:318pt;z-index:251665408;visibility:visible">
            <v:imagedata r:id="rId13" o:title=""/>
          </v:shape>
        </w:pict>
      </w: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</w:p>
    <w:p w:rsidR="008B355A" w:rsidRDefault="008B355A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9" o:spid="_x0000_s1034" type="#_x0000_t75" style="position:absolute;margin-left:-9pt;margin-top:23.35pt;width:419.25pt;height:314.25pt;z-index:251666432;visibility:visible">
            <v:imagedata r:id="rId14" o:title=""/>
          </v:shape>
        </w:pict>
      </w: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/>
    <w:p w:rsidR="008B355A" w:rsidRDefault="008B355A">
      <w:r>
        <w:rPr>
          <w:noProof/>
          <w:lang w:eastAsia="ru-RU"/>
        </w:rPr>
        <w:pict>
          <v:shape id="Рисунок 10" o:spid="_x0000_s1035" type="#_x0000_t75" style="position:absolute;margin-left:-27pt;margin-top:10.55pt;width:495pt;height:370.75pt;z-index:251667456;visibility:visible">
            <v:imagedata r:id="rId15" o:title=""/>
          </v:shape>
        </w:pict>
      </w:r>
    </w:p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Pr="003428E7" w:rsidRDefault="008B355A" w:rsidP="003428E7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6" type="#_x0000_t75" style="position:absolute;left:0;text-align:left;margin-left:0;margin-top:27pt;width:423pt;height:317.25pt;z-index:251668480;visibility:visible">
            <v:imagedata r:id="rId16" o:title=""/>
          </v:shape>
        </w:pict>
      </w:r>
      <w:r>
        <w:rPr>
          <w:rFonts w:ascii="Times New Roman" w:hAnsi="Times New Roman"/>
          <w:sz w:val="28"/>
          <w:szCs w:val="28"/>
        </w:rPr>
        <w:t>«ЗАЩИТА ОТЕЧЕСТВА»</w:t>
      </w: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pPr>
        <w:rPr>
          <w:lang w:val="en-US"/>
        </w:rPr>
      </w:pPr>
    </w:p>
    <w:p w:rsidR="008B355A" w:rsidRDefault="008B355A">
      <w:bookmarkStart w:id="0" w:name="_GoBack"/>
      <w:bookmarkEnd w:id="0"/>
    </w:p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Pr="003428E7" w:rsidRDefault="008B355A" w:rsidP="003428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с участниками боевых действий в Афганистане и Чечне</w:t>
      </w:r>
    </w:p>
    <w:p w:rsidR="008B355A" w:rsidRDefault="008B355A">
      <w:r>
        <w:rPr>
          <w:noProof/>
          <w:lang w:eastAsia="ru-RU"/>
        </w:rPr>
        <w:pict>
          <v:shape id="Рисунок 16" o:spid="_x0000_s1037" type="#_x0000_t75" style="position:absolute;margin-left:27pt;margin-top:-.75pt;width:402pt;height:301.5pt;z-index:251669504;visibility:visible">
            <v:imagedata r:id="rId17" o:title=""/>
          </v:shape>
        </w:pict>
      </w:r>
    </w:p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Default="008B355A"/>
    <w:p w:rsidR="008B355A" w:rsidRPr="004A2A1C" w:rsidRDefault="008B355A" w:rsidP="004A2A1C">
      <w:pPr>
        <w:jc w:val="center"/>
      </w:pPr>
      <w:r>
        <w:rPr>
          <w:rFonts w:ascii="Times New Roman" w:hAnsi="Times New Roman"/>
          <w:sz w:val="28"/>
          <w:szCs w:val="28"/>
        </w:rPr>
        <w:t>Сувениры для ветеранов</w:t>
      </w:r>
    </w:p>
    <w:sectPr w:rsidR="008B355A" w:rsidRPr="004A2A1C" w:rsidSect="00734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3BF7"/>
    <w:rsid w:val="003428E7"/>
    <w:rsid w:val="003B68EE"/>
    <w:rsid w:val="004673D0"/>
    <w:rsid w:val="004A2A1C"/>
    <w:rsid w:val="00513E81"/>
    <w:rsid w:val="005B27E2"/>
    <w:rsid w:val="00734D24"/>
    <w:rsid w:val="00784823"/>
    <w:rsid w:val="008B355A"/>
    <w:rsid w:val="00AE0437"/>
    <w:rsid w:val="00C13BF7"/>
    <w:rsid w:val="00D85E77"/>
    <w:rsid w:val="00E55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36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B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6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</TotalTime>
  <Pages>8</Pages>
  <Words>59</Words>
  <Characters>339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2013-11-13T05:36:00Z</cp:lastPrinted>
  <dcterms:created xsi:type="dcterms:W3CDTF">2013-11-12T18:37:00Z</dcterms:created>
  <dcterms:modified xsi:type="dcterms:W3CDTF">2013-11-13T17:43:00Z</dcterms:modified>
</cp:coreProperties>
</file>